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B527B" w14:textId="65E6EE0D" w:rsidR="00AC7AB4" w:rsidRDefault="00E02AC4" w:rsidP="00E02AC4">
      <w:pPr>
        <w:pStyle w:val="Rubrik1"/>
      </w:pPr>
      <w:r w:rsidRPr="00E02AC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532902E6" wp14:editId="6C154F10">
                <wp:simplePos x="0" y="0"/>
                <wp:positionH relativeFrom="margin">
                  <wp:posOffset>2284493</wp:posOffset>
                </wp:positionH>
                <wp:positionV relativeFrom="page">
                  <wp:posOffset>477672</wp:posOffset>
                </wp:positionV>
                <wp:extent cx="2991600" cy="612000"/>
                <wp:effectExtent l="0" t="0" r="0" b="0"/>
                <wp:wrapNone/>
                <wp:docPr id="10" name="Textru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0" cy="61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rutnt"/>
                              <w:tblW w:w="466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00"/>
                              <w:gridCol w:w="1966"/>
                            </w:tblGrid>
                            <w:tr w:rsidR="00892529" w:rsidRPr="00E02AC4" w14:paraId="76AE76B7" w14:textId="77777777" w:rsidTr="002430D0">
                              <w:trPr>
                                <w:trHeight w:hRule="exact" w:val="198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EB354CC" w14:textId="77777777" w:rsidR="00892529" w:rsidRPr="00E02AC4" w:rsidRDefault="00892529" w:rsidP="003A52C6">
                                  <w:pPr>
                                    <w:pStyle w:val="Sidhuvud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02AC4">
                                    <w:rPr>
                                      <w:b/>
                                      <w:bCs/>
                                    </w:rPr>
                                    <w:t>Dokumentnamn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9679AE7" w14:textId="77777777" w:rsidR="00892529" w:rsidRPr="00E02AC4" w:rsidRDefault="00892529" w:rsidP="003A52C6">
                                  <w:pPr>
                                    <w:pStyle w:val="Sidhuvud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02AC4">
                                    <w:rPr>
                                      <w:b/>
                                      <w:bCs/>
                                    </w:rPr>
                                    <w:t>Senast ändrad</w:t>
                                  </w:r>
                                </w:p>
                              </w:tc>
                            </w:tr>
                            <w:tr w:rsidR="00892529" w:rsidRPr="00E02AC4" w14:paraId="637DA8CF" w14:textId="77777777" w:rsidTr="00B8069A">
                              <w:trPr>
                                <w:trHeight w:hRule="exact" w:val="198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E0D52C7" w14:textId="0797EB50" w:rsidR="00892529" w:rsidRPr="00E02AC4" w:rsidRDefault="00892529" w:rsidP="003A52C6">
                                  <w:pPr>
                                    <w:pStyle w:val="Sidhuvud"/>
                                  </w:pPr>
                                  <w:fldSimple w:instr=" FILENAME   \* MERGEFORMAT ">
                                    <w:r>
                                      <w:rPr>
                                        <w:noProof/>
                                      </w:rPr>
                                      <w:t>Policy Kvalitet och Miljö.docx</w:t>
                                    </w:r>
                                  </w:fldSimple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7AFEF56" w14:textId="1C240F4A" w:rsidR="00892529" w:rsidRPr="00E02AC4" w:rsidRDefault="00892529" w:rsidP="003A52C6">
                                  <w:pPr>
                                    <w:pStyle w:val="Sidhuvud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SAVEDATE  \@ "yyyy-MM-dd"  \* MERGEFORMAT </w:instrText>
                                  </w:r>
                                  <w:r>
                                    <w:fldChar w:fldCharType="separate"/>
                                  </w:r>
                                  <w:r w:rsidR="008F642A">
                                    <w:rPr>
                                      <w:noProof/>
                                    </w:rPr>
                                    <w:t>2025-11-26</w:t>
                                  </w:r>
                                  <w:r>
                                    <w:fldChar w:fldCharType="end"/>
                                  </w:r>
                                </w:p>
                              </w:tc>
                            </w:tr>
                            <w:tr w:rsidR="005516CA" w:rsidRPr="00E02AC4" w14:paraId="12AF41EF" w14:textId="77777777" w:rsidTr="005516CA">
                              <w:trPr>
                                <w:trHeight w:val="256"/>
                              </w:trPr>
                              <w:tc>
                                <w:tcPr>
                                  <w:tcW w:w="27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6C1EB02" w14:textId="77777777" w:rsidR="005516CA" w:rsidRPr="00E02AC4" w:rsidRDefault="005516CA" w:rsidP="003A52C6">
                                  <w:pPr>
                                    <w:pStyle w:val="Sidhuvud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02AC4">
                                    <w:rPr>
                                      <w:b/>
                                      <w:bCs/>
                                    </w:rPr>
                                    <w:t>Dokumentägare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38619573" w14:textId="77777777" w:rsidR="005516CA" w:rsidRPr="00E02AC4" w:rsidRDefault="005516CA" w:rsidP="003A52C6">
                                  <w:pPr>
                                    <w:pStyle w:val="Sidhuvud"/>
                                  </w:pPr>
                                  <w:r w:rsidRPr="00E02AC4">
                                    <w:rPr>
                                      <w:b/>
                                      <w:bCs/>
                                    </w:rPr>
                                    <w:t>Process</w:t>
                                  </w:r>
                                </w:p>
                              </w:tc>
                            </w:tr>
                            <w:tr w:rsidR="005516CA" w:rsidRPr="00E02AC4" w14:paraId="74820B4D" w14:textId="77777777" w:rsidTr="005516CA">
                              <w:trPr>
                                <w:trHeight w:hRule="exact" w:val="198"/>
                              </w:trPr>
                              <w:sdt>
                                <w:sdtPr>
                                  <w:alias w:val="Dokumentägare"/>
                                  <w:tag w:val="Dokument_x00e4_gare"/>
                                  <w:id w:val="1935078721"/>
                                  <w:lock w:val="contentLocked"/>
                                  <w:placeholder>
                                    <w:docPart w:val="30008853F55F4A74B9DF6854E6A3A6E3"/>
                                  </w:placeholder>
  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340ae4f4-e2cd-4542-899e-9f6763e6371e' xmlns:ns4='3915fc8c-75d7-42f7-afa1-1427042db335' " w:xpath="/ns0:properties[1]/documentManagement[1]/ns4:Dokument_x00e4_gare[1]/ns4:UserInfo[1]/ns4:DisplayName[1]" w:storeItemID="{919183C5-47C9-43E7-9019-4A0DBEEF2D40}"/>
                                  <w:text/>
                                </w:sdtPr>
                                <w:sdtEndPr/>
                                <w:sdtContent>
                                  <w:tc>
                                    <w:tcPr>
                                      <w:tcW w:w="2700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cMar>
                                        <w:left w:w="0" w:type="dxa"/>
                                        <w:right w:w="0" w:type="dxa"/>
                                      </w:tcMar>
                                      <w:vAlign w:val="bottom"/>
                                    </w:tcPr>
                                    <w:p w14:paraId="6881298A" w14:textId="37EFD407" w:rsidR="005516CA" w:rsidRPr="00E02AC4" w:rsidRDefault="00892529" w:rsidP="003A52C6">
                                      <w:pPr>
                                        <w:pStyle w:val="Sidhuvud"/>
                                      </w:pPr>
                                      <w:r>
                                        <w:t>Fredrik Wånehed</w:t>
                                      </w:r>
                                    </w:p>
                                  </w:tc>
                                </w:sdtContent>
                              </w:sdt>
                              <w:sdt>
                                <w:sdtPr>
                                  <w:alias w:val="Processer"/>
                                  <w:tag w:val="k566c7bace894b6886de763f70190a29"/>
                                  <w:id w:val="-1783951264"/>
                                  <w:lock w:val="contentLocked"/>
                                  <w:placeholder>
                                    <w:docPart w:val="7F759078D3E341DF835E3FAD3CCC86DF"/>
                                  </w:placeholder>
  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340ae4f4-e2cd-4542-899e-9f6763e6371e' xmlns:ns4='3915fc8c-75d7-42f7-afa1-1427042db335' " w:xpath="/ns0:properties[1]/documentManagement[1]/ns4:k566c7bace894b6886de763f70190a29[1]/ns2:Terms[1]" w:storeItemID="{919183C5-47C9-43E7-9019-4A0DBEEF2D40}"/>
                                  <w:text w:multiLine="1"/>
                                </w:sdtPr>
                                <w:sdtEndPr/>
                                <w:sdtContent>
                                  <w:tc>
                                    <w:tcPr>
                                      <w:tcW w:w="1966" w:type="dxa"/>
                                      <w:tcBorders>
                                        <w:top w:val="nil"/>
                                        <w:left w:val="nil"/>
                                        <w:bottom w:val="nil"/>
                                        <w:right w:val="nil"/>
                                      </w:tcBorders>
                                      <w:tcMar>
                                        <w:left w:w="0" w:type="dxa"/>
                                        <w:right w:w="0" w:type="dxa"/>
                                      </w:tcMar>
                                      <w:vAlign w:val="bottom"/>
                                    </w:tcPr>
                                    <w:p w14:paraId="3E238A6B" w14:textId="7E3B2C53" w:rsidR="005516CA" w:rsidRPr="00E02AC4" w:rsidRDefault="00892529" w:rsidP="003A52C6">
                                      <w:pPr>
                                        <w:pStyle w:val="Sidhuvud"/>
                                      </w:pPr>
                                      <w:r>
                                        <w:t xml:space="preserve">Lagar </w:t>
                                      </w:r>
                                      <w:r>
                                        <w:t>＆</w:t>
                                      </w:r>
                                      <w:r>
                                        <w:t xml:space="preserve"> Andra krav</w:t>
                                      </w:r>
                                    </w:p>
                                  </w:tc>
                                </w:sdtContent>
                              </w:sdt>
                            </w:tr>
                          </w:tbl>
                          <w:p w14:paraId="3BF88069" w14:textId="77777777" w:rsidR="00BF7E91" w:rsidRPr="00E02AC4" w:rsidRDefault="00BF7E91" w:rsidP="00BF7E91">
                            <w:pPr>
                              <w:pStyle w:val="Sidhuvu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2902E6" id="_x0000_t202" coordsize="21600,21600" o:spt="202" path="m,l,21600r21600,l21600,xe">
                <v:stroke joinstyle="miter"/>
                <v:path gradientshapeok="t" o:connecttype="rect"/>
              </v:shapetype>
              <v:shape id="Textruta 10" o:spid="_x0000_s1026" type="#_x0000_t202" style="position:absolute;margin-left:179.9pt;margin-top:37.6pt;width:235.55pt;height:4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" o:allowoverlap="f" filled="f" stroked="f" strokeweight=".5pt">
                <v:textbox inset="0,0,0,0">
                  <w:txbxContent>
                    <w:tbl>
                      <w:tblPr>
                        <w:tblStyle w:val="Tabellrutnt"/>
                        <w:tblW w:w="4666" w:type="dxa"/>
                        <w:tblLook w:val="04A0" w:firstRow="1" w:lastRow="0" w:firstColumn="1" w:lastColumn="0" w:noHBand="0" w:noVBand="1"/>
                      </w:tblPr>
                      <w:tblGrid>
                        <w:gridCol w:w="2700"/>
                        <w:gridCol w:w="1966"/>
                      </w:tblGrid>
                      <w:tr w:rsidR="00892529" w:rsidRPr="00E02AC4" w14:paraId="76AE76B7" w14:textId="77777777" w:rsidTr="002430D0">
                        <w:trPr>
                          <w:trHeight w:hRule="exact" w:val="198"/>
                        </w:trPr>
                        <w:tc>
                          <w:tcPr>
                            <w:tcW w:w="2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5EB354CC" w14:textId="77777777" w:rsidR="00892529" w:rsidRPr="00E02AC4" w:rsidRDefault="00892529" w:rsidP="003A52C6">
                            <w:pPr>
                              <w:pStyle w:val="Sidhuvud"/>
                              <w:rPr>
                                <w:b/>
                                <w:bCs/>
                              </w:rPr>
                            </w:pPr>
                            <w:r w:rsidRPr="00E02AC4">
                              <w:rPr>
                                <w:b/>
                                <w:bCs/>
                              </w:rPr>
                              <w:t>Dokumentnamn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59679AE7" w14:textId="77777777" w:rsidR="00892529" w:rsidRPr="00E02AC4" w:rsidRDefault="00892529" w:rsidP="003A52C6">
                            <w:pPr>
                              <w:pStyle w:val="Sidhuvud"/>
                              <w:rPr>
                                <w:b/>
                                <w:bCs/>
                              </w:rPr>
                            </w:pPr>
                            <w:r w:rsidRPr="00E02AC4">
                              <w:rPr>
                                <w:b/>
                                <w:bCs/>
                              </w:rPr>
                              <w:t>Senast ändrad</w:t>
                            </w:r>
                          </w:p>
                        </w:tc>
                      </w:tr>
                      <w:tr w:rsidR="00892529" w:rsidRPr="00E02AC4" w14:paraId="637DA8CF" w14:textId="77777777" w:rsidTr="00B8069A">
                        <w:trPr>
                          <w:trHeight w:hRule="exact" w:val="198"/>
                        </w:trPr>
                        <w:tc>
                          <w:tcPr>
                            <w:tcW w:w="2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1E0D52C7" w14:textId="0797EB50" w:rsidR="00892529" w:rsidRPr="00E02AC4" w:rsidRDefault="00892529" w:rsidP="003A52C6">
                            <w:pPr>
                              <w:pStyle w:val="Sidhuvud"/>
                            </w:pPr>
                            <w:fldSimple w:instr=" FILENAME   \* MERGEFORMAT ">
                              <w:r>
                                <w:rPr>
                                  <w:noProof/>
                                </w:rPr>
                                <w:t>Policy Kvalitet och Miljö.docx</w:t>
                              </w:r>
                            </w:fldSimple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67AFEF56" w14:textId="1C240F4A" w:rsidR="00892529" w:rsidRPr="00E02AC4" w:rsidRDefault="00892529" w:rsidP="003A52C6">
                            <w:pPr>
                              <w:pStyle w:val="Sidhuvud"/>
                            </w:pPr>
                            <w:r>
                              <w:fldChar w:fldCharType="begin"/>
                            </w:r>
                            <w:r>
                              <w:instrText xml:space="preserve"> SAVEDATE  \@ "yyyy-MM-dd"  \* MERGEFORMAT </w:instrText>
                            </w:r>
                            <w:r>
                              <w:fldChar w:fldCharType="separate"/>
                            </w:r>
                            <w:r w:rsidR="008F642A">
                              <w:rPr>
                                <w:noProof/>
                              </w:rPr>
                              <w:t>2025-11-26</w:t>
                            </w:r>
                            <w:r>
                              <w:fldChar w:fldCharType="end"/>
                            </w:r>
                          </w:p>
                        </w:tc>
                      </w:tr>
                      <w:tr w:rsidR="005516CA" w:rsidRPr="00E02AC4" w14:paraId="12AF41EF" w14:textId="77777777" w:rsidTr="005516CA">
                        <w:trPr>
                          <w:trHeight w:val="256"/>
                        </w:trPr>
                        <w:tc>
                          <w:tcPr>
                            <w:tcW w:w="27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66C1EB02" w14:textId="77777777" w:rsidR="005516CA" w:rsidRPr="00E02AC4" w:rsidRDefault="005516CA" w:rsidP="003A52C6">
                            <w:pPr>
                              <w:pStyle w:val="Sidhuvud"/>
                              <w:rPr>
                                <w:b/>
                                <w:bCs/>
                              </w:rPr>
                            </w:pPr>
                            <w:r w:rsidRPr="00E02AC4">
                              <w:rPr>
                                <w:b/>
                                <w:bCs/>
                              </w:rPr>
                              <w:t>Dokumentägare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bottom"/>
                          </w:tcPr>
                          <w:p w14:paraId="38619573" w14:textId="77777777" w:rsidR="005516CA" w:rsidRPr="00E02AC4" w:rsidRDefault="005516CA" w:rsidP="003A52C6">
                            <w:pPr>
                              <w:pStyle w:val="Sidhuvud"/>
                            </w:pPr>
                            <w:r w:rsidRPr="00E02AC4">
                              <w:rPr>
                                <w:b/>
                                <w:bCs/>
                              </w:rPr>
                              <w:t>Process</w:t>
                            </w:r>
                          </w:p>
                        </w:tc>
                      </w:tr>
                      <w:tr w:rsidR="005516CA" w:rsidRPr="00E02AC4" w14:paraId="74820B4D" w14:textId="77777777" w:rsidTr="005516CA">
                        <w:trPr>
                          <w:trHeight w:hRule="exact" w:val="198"/>
                        </w:trPr>
                        <w:sdt>
                          <w:sdtPr>
                            <w:alias w:val="Dokumentägare"/>
                            <w:tag w:val="Dokument_x00e4_gare"/>
                            <w:id w:val="1935078721"/>
                            <w:lock w:val="contentLocked"/>
                            <w:placeholder>
                              <w:docPart w:val="30008853F55F4A74B9DF6854E6A3A6E3"/>
                            </w:placeholder>
                            <w:dataBinding w:prefixMappings="xmlns:ns0='http://schemas.microsoft.com/office/2006/metadata/properties' xmlns:ns1='http://www.w3.org/2001/XMLSchema-instance' xmlns:ns2='http://schemas.microsoft.com/office/infopath/2007/PartnerControls' xmlns:ns3='340ae4f4-e2cd-4542-899e-9f6763e6371e' xmlns:ns4='3915fc8c-75d7-42f7-afa1-1427042db335' " w:xpath="/ns0:properties[1]/documentManagement[1]/ns4:Dokument_x00e4_gare[1]/ns4:UserInfo[1]/ns4:DisplayName[1]" w:storeItemID="{919183C5-47C9-43E7-9019-4A0DBEEF2D40}"/>
                            <w:text/>
                          </w:sdtPr>
                          <w:sdtEndPr/>
                          <w:sdtContent>
                            <w:tc>
                              <w:tcPr>
                                <w:tcW w:w="270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bottom"/>
                              </w:tcPr>
                              <w:p w14:paraId="6881298A" w14:textId="37EFD407" w:rsidR="005516CA" w:rsidRPr="00E02AC4" w:rsidRDefault="00892529" w:rsidP="003A52C6">
                                <w:pPr>
                                  <w:pStyle w:val="Sidhuvud"/>
                                </w:pPr>
                                <w:r>
                                  <w:t>Fredrik Wånehed</w:t>
                                </w:r>
                              </w:p>
                            </w:tc>
                          </w:sdtContent>
                        </w:sdt>
                        <w:sdt>
                          <w:sdtPr>
                            <w:alias w:val="Processer"/>
                            <w:tag w:val="k566c7bace894b6886de763f70190a29"/>
                            <w:id w:val="-1783951264"/>
                            <w:lock w:val="contentLocked"/>
                            <w:placeholder>
                              <w:docPart w:val="7F759078D3E341DF835E3FAD3CCC86DF"/>
                            </w:placeholder>
                            <w:dataBinding w:prefixMappings="xmlns:ns0='http://schemas.microsoft.com/office/2006/metadata/properties' xmlns:ns1='http://www.w3.org/2001/XMLSchema-instance' xmlns:ns2='http://schemas.microsoft.com/office/infopath/2007/PartnerControls' xmlns:ns3='340ae4f4-e2cd-4542-899e-9f6763e6371e' xmlns:ns4='3915fc8c-75d7-42f7-afa1-1427042db335' " w:xpath="/ns0:properties[1]/documentManagement[1]/ns4:k566c7bace894b6886de763f70190a29[1]/ns2:Terms[1]" w:storeItemID="{919183C5-47C9-43E7-9019-4A0DBEEF2D40}"/>
                            <w:text w:multiLine="1"/>
                          </w:sdtPr>
                          <w:sdtEndPr/>
                          <w:sdtContent>
                            <w:tc>
                              <w:tcPr>
                                <w:tcW w:w="196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bottom"/>
                              </w:tcPr>
                              <w:p w14:paraId="3E238A6B" w14:textId="7E3B2C53" w:rsidR="005516CA" w:rsidRPr="00E02AC4" w:rsidRDefault="00892529" w:rsidP="003A52C6">
                                <w:pPr>
                                  <w:pStyle w:val="Sidhuvud"/>
                                </w:pPr>
                                <w:r>
                                  <w:t xml:space="preserve">Lagar </w:t>
                                </w:r>
                                <w:r>
                                  <w:t>＆</w:t>
                                </w:r>
                                <w:r>
                                  <w:t xml:space="preserve"> Andra krav</w:t>
                                </w:r>
                              </w:p>
                            </w:tc>
                          </w:sdtContent>
                        </w:sdt>
                      </w:tr>
                    </w:tbl>
                    <w:p w14:paraId="3BF88069" w14:textId="77777777" w:rsidR="00BF7E91" w:rsidRPr="00E02AC4" w:rsidRDefault="00BF7E91" w:rsidP="00BF7E91">
                      <w:pPr>
                        <w:pStyle w:val="Sidhuvud"/>
                      </w:pP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  <w:r w:rsidR="00D842DA" w:rsidRPr="00D842DA">
        <w:t>Kvalitetspol</w:t>
      </w:r>
      <w:r w:rsidR="00D842DA">
        <w:t>icy</w:t>
      </w:r>
    </w:p>
    <w:p w14:paraId="7506BB39" w14:textId="590A5EB8" w:rsidR="00D842DA" w:rsidRDefault="00A303C6" w:rsidP="00D842DA">
      <w:r>
        <w:rPr>
          <w:noProof/>
        </w:rPr>
        <w:drawing>
          <wp:anchor distT="0" distB="0" distL="114300" distR="114300" simplePos="0" relativeHeight="251669504" behindDoc="0" locked="0" layoutInCell="1" allowOverlap="1" wp14:anchorId="1B3F9594" wp14:editId="6788887E">
            <wp:simplePos x="0" y="0"/>
            <wp:positionH relativeFrom="column">
              <wp:posOffset>4617777</wp:posOffset>
            </wp:positionH>
            <wp:positionV relativeFrom="paragraph">
              <wp:posOffset>189230</wp:posOffset>
            </wp:positionV>
            <wp:extent cx="636905" cy="775970"/>
            <wp:effectExtent l="0" t="0" r="0" b="5080"/>
            <wp:wrapSquare wrapText="bothSides"/>
            <wp:docPr id="562372626" name="Bildobjekt 1" descr="En bild som visar text, Teckensnitt, cirkel, logotyp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46185" name="Bildobjekt 1" descr="En bild som visar text, Teckensnitt, cirkel, logotyp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8329A3" w14:textId="1FFA1BD4" w:rsidR="00D842DA" w:rsidRDefault="00D842DA" w:rsidP="00D842DA">
      <w:r w:rsidRPr="00D842DA">
        <w:t>NÖJDA KUNDER ä</w:t>
      </w:r>
      <w:r>
        <w:t>r en förutsättning för vår verksamhet.</w:t>
      </w:r>
    </w:p>
    <w:p w14:paraId="750E3940" w14:textId="04757AE8" w:rsidR="00D842DA" w:rsidRDefault="00D842DA" w:rsidP="00D842DA"/>
    <w:p w14:paraId="1FE5B67D" w14:textId="0A775D2D" w:rsidR="00D842DA" w:rsidRDefault="00D842DA" w:rsidP="00D842DA">
      <w:r>
        <w:t>Detta innebär följande:</w:t>
      </w:r>
    </w:p>
    <w:p w14:paraId="4A96A7DC" w14:textId="642ACF09" w:rsidR="00D842DA" w:rsidRDefault="00D842DA" w:rsidP="00D842DA">
      <w:pPr>
        <w:pStyle w:val="Bulletpoint"/>
      </w:pPr>
      <w:r>
        <w:t>Vi agerar så att varje projekt och uppdrag blir en referens.</w:t>
      </w:r>
    </w:p>
    <w:p w14:paraId="10B28395" w14:textId="325B0DCA" w:rsidR="00D842DA" w:rsidRDefault="00D842DA" w:rsidP="00D842DA"/>
    <w:p w14:paraId="3FFB85DC" w14:textId="217637D7" w:rsidR="00D842DA" w:rsidRDefault="00D842DA" w:rsidP="00D842DA">
      <w:pPr>
        <w:pStyle w:val="Bulletpoint"/>
      </w:pPr>
      <w:r>
        <w:t>Vi utvecklar och förbättrar ständigt våra produkter, tjänster och kvalitetssystem med känsla och delaktighet för våra kunders behov och med kvaliteten i fokus.</w:t>
      </w:r>
      <w:r w:rsidR="00A303C6" w:rsidRPr="00A303C6">
        <w:rPr>
          <w:noProof/>
        </w:rPr>
        <w:t xml:space="preserve"> </w:t>
      </w:r>
    </w:p>
    <w:p w14:paraId="2F4B2D7A" w14:textId="67EE6E53" w:rsidR="00D842DA" w:rsidRDefault="00D842DA" w:rsidP="00D842DA"/>
    <w:p w14:paraId="18270E68" w14:textId="73770C43" w:rsidR="00D842DA" w:rsidRDefault="00D842DA" w:rsidP="00D842DA">
      <w:pPr>
        <w:pStyle w:val="Bulletpoint"/>
      </w:pPr>
      <w:r>
        <w:t>Våra samarbetspartners är vår viktigaste resurs och vi väljer dem utifrån hur de skapar ett mervärde för våra kunder och att de alltid agerar på ett professionellt sätt.</w:t>
      </w:r>
    </w:p>
    <w:p w14:paraId="2D6072AA" w14:textId="59493125" w:rsidR="00D842DA" w:rsidRDefault="00D842DA" w:rsidP="00D842DA"/>
    <w:p w14:paraId="4AA43B11" w14:textId="7A17DA1B" w:rsidR="00D842DA" w:rsidRDefault="00D842DA" w:rsidP="00D842DA">
      <w:pPr>
        <w:pStyle w:val="Bulletpoint"/>
      </w:pPr>
      <w:r>
        <w:t>Vår verksamhet bedrivs så att de krav som intressenter (myndigheter, kunder, anställda, leverantörer) ställer uppfylls</w:t>
      </w:r>
      <w:r w:rsidR="001040BD">
        <w:t>.</w:t>
      </w:r>
    </w:p>
    <w:p w14:paraId="134BD1F3" w14:textId="77777777" w:rsidR="001040BD" w:rsidRDefault="001040BD" w:rsidP="001040BD">
      <w:pPr>
        <w:pStyle w:val="Bulletpoint"/>
        <w:numPr>
          <w:ilvl w:val="0"/>
          <w:numId w:val="0"/>
        </w:numPr>
        <w:ind w:left="284"/>
      </w:pPr>
    </w:p>
    <w:p w14:paraId="51EFA768" w14:textId="0BCD72AD" w:rsidR="001040BD" w:rsidRDefault="001040BD" w:rsidP="008F642A">
      <w:pPr>
        <w:pStyle w:val="Bulletpoint"/>
        <w:numPr>
          <w:ilvl w:val="0"/>
          <w:numId w:val="0"/>
        </w:numPr>
        <w:ind w:left="284" w:hanging="284"/>
      </w:pPr>
      <w:r>
        <w:t>Kvalitetspolicyn utgör grunden för våra kvalitetsmål.</w:t>
      </w:r>
    </w:p>
    <w:p w14:paraId="3D24B6D1" w14:textId="301A591E" w:rsidR="00D842DA" w:rsidRDefault="00D842DA" w:rsidP="00D842DA">
      <w:pPr>
        <w:ind w:left="-5"/>
      </w:pPr>
    </w:p>
    <w:p w14:paraId="535B8C99" w14:textId="511EAD74" w:rsidR="00D842DA" w:rsidRDefault="00D842DA" w:rsidP="00D842DA">
      <w:pPr>
        <w:ind w:left="-5"/>
      </w:pPr>
    </w:p>
    <w:p w14:paraId="472A9225" w14:textId="74481511" w:rsidR="00D842DA" w:rsidRDefault="00D842DA" w:rsidP="00D842DA">
      <w:pPr>
        <w:pStyle w:val="Rubrik1"/>
      </w:pPr>
      <w:r>
        <w:t>Miljöpolicy</w:t>
      </w:r>
    </w:p>
    <w:p w14:paraId="740FE37D" w14:textId="7BE949AC" w:rsidR="00D842DA" w:rsidRPr="00D842DA" w:rsidRDefault="00D842DA" w:rsidP="00D842DA"/>
    <w:p w14:paraId="772F9B8F" w14:textId="098D0B40" w:rsidR="00D842DA" w:rsidRDefault="00A303C6" w:rsidP="00D842DA">
      <w:pPr>
        <w:ind w:left="-5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F78D765" wp14:editId="7FAE322D">
            <wp:simplePos x="0" y="0"/>
            <wp:positionH relativeFrom="column">
              <wp:posOffset>4617720</wp:posOffset>
            </wp:positionH>
            <wp:positionV relativeFrom="paragraph">
              <wp:posOffset>9525</wp:posOffset>
            </wp:positionV>
            <wp:extent cx="636905" cy="775970"/>
            <wp:effectExtent l="0" t="0" r="0" b="5080"/>
            <wp:wrapSquare wrapText="bothSides"/>
            <wp:docPr id="685146185" name="Bildobjekt 1" descr="En bild som visar text, Teckensnitt, cirkel, logotyp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46185" name="Bildobjekt 1" descr="En bild som visar text, Teckensnitt, cirkel, logotyp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2DA">
        <w:t>Vi tar vårt ansvar för framtidens miljö. Det innebär att vi tänker och verkar miljövänligt i alla våra arbetsprocesser.</w:t>
      </w:r>
    </w:p>
    <w:p w14:paraId="786FA4DF" w14:textId="5B051A45" w:rsidR="00D842DA" w:rsidRDefault="00D842DA" w:rsidP="00D842DA">
      <w:pPr>
        <w:ind w:left="-5"/>
      </w:pPr>
    </w:p>
    <w:p w14:paraId="6E14FCD0" w14:textId="76204741" w:rsidR="00D842DA" w:rsidRDefault="00D842DA" w:rsidP="00D842DA">
      <w:pPr>
        <w:ind w:left="-5"/>
      </w:pPr>
      <w:r>
        <w:t>Detta innebär följande:</w:t>
      </w:r>
    </w:p>
    <w:p w14:paraId="570D72F2" w14:textId="3EDDFB9E" w:rsidR="00D842DA" w:rsidRDefault="00D842DA" w:rsidP="00D842DA">
      <w:pPr>
        <w:pStyle w:val="Bulletpoint"/>
      </w:pPr>
      <w:r w:rsidRPr="00D842DA">
        <w:t>Vi ser miljöarbetet som en ständigt pågående process där medarbetare, kunder och</w:t>
      </w:r>
      <w:r>
        <w:t xml:space="preserve"> samarbetspartners samverkar till att skapa en hållbar utveckling och en bättre miljö.</w:t>
      </w:r>
    </w:p>
    <w:p w14:paraId="39FF9A09" w14:textId="3BE78B73" w:rsidR="00D842DA" w:rsidRDefault="00D842DA" w:rsidP="005B5A56">
      <w:pPr>
        <w:pStyle w:val="Bulletpoint"/>
        <w:numPr>
          <w:ilvl w:val="0"/>
          <w:numId w:val="0"/>
        </w:numPr>
        <w:ind w:left="284"/>
      </w:pPr>
    </w:p>
    <w:p w14:paraId="2F091BD9" w14:textId="33DEC18D" w:rsidR="00D842DA" w:rsidRDefault="00D842DA" w:rsidP="00D842DA">
      <w:pPr>
        <w:pStyle w:val="Bulletpoint"/>
      </w:pPr>
      <w:r>
        <w:t>Miljöarbetet är en integrerad del i verksamheten och vi tror att miljöförbättringar kan ske utan försämring av våra tjänster och produkter.</w:t>
      </w:r>
    </w:p>
    <w:p w14:paraId="0B7E104D" w14:textId="5E2CE771" w:rsidR="00D842DA" w:rsidRDefault="00D842DA" w:rsidP="005B5A56">
      <w:pPr>
        <w:pStyle w:val="Bulletpoint"/>
        <w:numPr>
          <w:ilvl w:val="0"/>
          <w:numId w:val="0"/>
        </w:numPr>
        <w:ind w:left="284"/>
      </w:pPr>
    </w:p>
    <w:p w14:paraId="1546CC2A" w14:textId="4BA0E228" w:rsidR="00D842DA" w:rsidRDefault="00D842DA" w:rsidP="00D842DA">
      <w:pPr>
        <w:pStyle w:val="Bulletpoint"/>
      </w:pPr>
      <w:r>
        <w:t>Vi arbetar aktivt med att minska miljöpåverkan i vår omgivning och vi verkar förebyggande och söker efter effektiva och innovativa lösningar för att skapa framtidens miljö.</w:t>
      </w:r>
    </w:p>
    <w:p w14:paraId="1D1E8098" w14:textId="45685A18" w:rsidR="00D842DA" w:rsidRDefault="00D842DA" w:rsidP="005B5A56">
      <w:pPr>
        <w:pStyle w:val="Bulletpoint"/>
        <w:numPr>
          <w:ilvl w:val="0"/>
          <w:numId w:val="0"/>
        </w:numPr>
        <w:ind w:left="284"/>
      </w:pPr>
    </w:p>
    <w:p w14:paraId="239963C6" w14:textId="02F5495B" w:rsidR="00D842DA" w:rsidRPr="00D842DA" w:rsidRDefault="00D842DA" w:rsidP="00D842DA">
      <w:pPr>
        <w:pStyle w:val="Bulletpoint"/>
      </w:pPr>
      <w:r>
        <w:t>Vår verksamhet bedrivs så att de krav som myndigheter och kunder ställer uppfylls.</w:t>
      </w:r>
    </w:p>
    <w:sectPr w:rsidR="00D842DA" w:rsidRPr="00D842DA" w:rsidSect="0072357B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393" w:right="1797" w:bottom="1797" w:left="179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D053B" w14:textId="77777777" w:rsidR="00525562" w:rsidRDefault="00525562">
      <w:pPr>
        <w:spacing w:line="240" w:lineRule="auto"/>
      </w:pPr>
      <w:r>
        <w:separator/>
      </w:r>
    </w:p>
    <w:p w14:paraId="57EE54DD" w14:textId="77777777" w:rsidR="00525562" w:rsidRDefault="00525562"/>
  </w:endnote>
  <w:endnote w:type="continuationSeparator" w:id="0">
    <w:p w14:paraId="7BD1DA17" w14:textId="77777777" w:rsidR="00525562" w:rsidRDefault="00525562">
      <w:pPr>
        <w:spacing w:line="240" w:lineRule="auto"/>
      </w:pPr>
      <w:r>
        <w:continuationSeparator/>
      </w:r>
    </w:p>
    <w:p w14:paraId="3CA89C2B" w14:textId="77777777" w:rsidR="00525562" w:rsidRDefault="005255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 Gothic Next">
    <w:charset w:val="00"/>
    <w:family w:val="swiss"/>
    <w:pitch w:val="variable"/>
    <w:sig w:usb0="8000002F" w:usb1="0000000A" w:usb2="00000000" w:usb3="00000000" w:csb0="00000001" w:csb1="00000000"/>
    <w:embedRegular r:id="rId1" w:fontKey="{0B8D09F7-8737-4AE1-83A4-998D2617F463}"/>
    <w:embedBold r:id="rId2" w:fontKey="{7636A4B7-DA51-424D-A985-D779DB5B704C}"/>
    <w:embedBoldItalic r:id="rId3" w:fontKey="{28FE2378-4739-4977-8721-6FBF73B0153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4" w:subsetted="1" w:fontKey="{A9410542-FF79-40C5-92DC-7403383BBEA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CS-rubriker)">
    <w:altName w:val="Times New Roman"/>
    <w:panose1 w:val="00000000000000000000"/>
    <w:charset w:val="00"/>
    <w:family w:val="roman"/>
    <w:notTrueType/>
    <w:pitch w:val="default"/>
  </w:font>
  <w:font w:name="Arial GEO">
    <w:altName w:val="Arial"/>
    <w:charset w:val="00"/>
    <w:family w:val="swiss"/>
    <w:pitch w:val="variable"/>
    <w:sig w:usb0="04000287" w:usb1="00000000" w:usb2="00000000" w:usb3="00000000" w:csb0="0000009F" w:csb1="00000000"/>
  </w:font>
  <w:font w:name="Times New Roman (CS-brödtext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  <w:sz w:val="18"/>
        <w:szCs w:val="18"/>
      </w:rPr>
      <w:id w:val="1400867393"/>
      <w:docPartObj>
        <w:docPartGallery w:val="Page Numbers (Bottom of Page)"/>
        <w:docPartUnique/>
      </w:docPartObj>
    </w:sdtPr>
    <w:sdtEndPr>
      <w:rPr>
        <w:rStyle w:val="Sidnummer"/>
      </w:rPr>
    </w:sdtEndPr>
    <w:sdtContent>
      <w:p w14:paraId="5E864751" w14:textId="77777777" w:rsidR="005950A5" w:rsidRPr="002C64DB" w:rsidRDefault="005950A5" w:rsidP="005950A5">
        <w:pPr>
          <w:pStyle w:val="Sidfot"/>
          <w:framePr w:wrap="none" w:vAnchor="text" w:hAnchor="margin" w:xAlign="right" w:y="1"/>
          <w:rPr>
            <w:rStyle w:val="Sidnummer"/>
            <w:sz w:val="18"/>
            <w:szCs w:val="18"/>
          </w:rPr>
        </w:pPr>
        <w:r w:rsidRPr="002C64DB">
          <w:rPr>
            <w:rStyle w:val="Sidnummer"/>
            <w:sz w:val="18"/>
            <w:szCs w:val="18"/>
          </w:rPr>
          <w:fldChar w:fldCharType="begin"/>
        </w:r>
        <w:r w:rsidRPr="002C64DB">
          <w:rPr>
            <w:rStyle w:val="Sidnummer"/>
            <w:sz w:val="18"/>
            <w:szCs w:val="18"/>
          </w:rPr>
          <w:instrText xml:space="preserve"> PAGE </w:instrText>
        </w:r>
        <w:r w:rsidRPr="002C64DB">
          <w:rPr>
            <w:rStyle w:val="Sidnummer"/>
            <w:sz w:val="18"/>
            <w:szCs w:val="18"/>
          </w:rPr>
          <w:fldChar w:fldCharType="separate"/>
        </w:r>
        <w:r>
          <w:rPr>
            <w:rStyle w:val="Sidnummer"/>
            <w:sz w:val="18"/>
            <w:szCs w:val="18"/>
          </w:rPr>
          <w:t>1</w:t>
        </w:r>
        <w:r w:rsidRPr="002C64DB">
          <w:rPr>
            <w:rStyle w:val="Sidnummer"/>
            <w:sz w:val="18"/>
            <w:szCs w:val="18"/>
          </w:rPr>
          <w:fldChar w:fldCharType="end"/>
        </w:r>
      </w:p>
    </w:sdtContent>
  </w:sdt>
  <w:p w14:paraId="606AE33D" w14:textId="77777777" w:rsidR="00A91A05" w:rsidRPr="005950A5" w:rsidRDefault="006802BB" w:rsidP="006802BB">
    <w:pPr>
      <w:rPr>
        <w:rFonts w:cs="Times New Roman (CS-brödtext)"/>
        <w:sz w:val="14"/>
        <w:szCs w:val="14"/>
      </w:rPr>
    </w:pPr>
    <w:r w:rsidRPr="002C64DB">
      <w:rPr>
        <w:noProof/>
        <w:sz w:val="14"/>
        <w:szCs w:val="14"/>
      </w:rPr>
      <w:drawing>
        <wp:anchor distT="0" distB="0" distL="114300" distR="114300" simplePos="0" relativeHeight="251661312" behindDoc="0" locked="0" layoutInCell="1" allowOverlap="1" wp14:anchorId="342CD1DD" wp14:editId="367BD132">
          <wp:simplePos x="0" y="0"/>
          <wp:positionH relativeFrom="column">
            <wp:posOffset>-33655</wp:posOffset>
          </wp:positionH>
          <wp:positionV relativeFrom="page">
            <wp:posOffset>10205720</wp:posOffset>
          </wp:positionV>
          <wp:extent cx="847097" cy="55245"/>
          <wp:effectExtent l="0" t="0" r="3810" b="0"/>
          <wp:wrapNone/>
          <wp:docPr id="1437631399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7371094" name="Bildobjekt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097" cy="55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Times New Roman (CS-brödtext)"/>
        <w:sz w:val="14"/>
        <w:szCs w:val="14"/>
      </w:rPr>
      <w:t>t</w:t>
    </w:r>
    <w:r w:rsidRPr="002C64DB">
      <w:rPr>
        <w:rFonts w:cs="Times New Roman (CS-brödtext)"/>
        <w:sz w:val="14"/>
        <w:szCs w:val="14"/>
      </w:rPr>
      <w:t>ransab</w:t>
    </w:r>
    <w:r>
      <w:rPr>
        <w:rFonts w:cs="Times New Roman (CS-brödtext)"/>
        <w:sz w:val="14"/>
        <w:szCs w:val="14"/>
      </w:rPr>
      <w:t>.se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  <w:sz w:val="18"/>
        <w:szCs w:val="18"/>
      </w:rPr>
      <w:id w:val="283164229"/>
      <w:docPartObj>
        <w:docPartGallery w:val="Page Numbers (Bottom of Page)"/>
        <w:docPartUnique/>
      </w:docPartObj>
    </w:sdtPr>
    <w:sdtEndPr>
      <w:rPr>
        <w:rStyle w:val="Sidnummer"/>
      </w:rPr>
    </w:sdtEndPr>
    <w:sdtContent>
      <w:p w14:paraId="2AC6E6ED" w14:textId="77777777" w:rsidR="00754962" w:rsidRPr="002C64DB" w:rsidRDefault="00754962" w:rsidP="0074351E">
        <w:pPr>
          <w:pStyle w:val="Sidfot"/>
          <w:framePr w:wrap="none" w:vAnchor="text" w:hAnchor="margin" w:xAlign="right" w:y="1"/>
          <w:rPr>
            <w:rStyle w:val="Sidnummer"/>
            <w:sz w:val="18"/>
            <w:szCs w:val="18"/>
          </w:rPr>
        </w:pPr>
        <w:r w:rsidRPr="002C64DB">
          <w:rPr>
            <w:rStyle w:val="Sidnummer"/>
            <w:sz w:val="18"/>
            <w:szCs w:val="18"/>
          </w:rPr>
          <w:fldChar w:fldCharType="begin"/>
        </w:r>
        <w:r w:rsidRPr="002C64DB">
          <w:rPr>
            <w:rStyle w:val="Sidnummer"/>
            <w:sz w:val="18"/>
            <w:szCs w:val="18"/>
          </w:rPr>
          <w:instrText xml:space="preserve"> PAGE </w:instrText>
        </w:r>
        <w:r w:rsidRPr="002C64DB">
          <w:rPr>
            <w:rStyle w:val="Sidnummer"/>
            <w:sz w:val="18"/>
            <w:szCs w:val="18"/>
          </w:rPr>
          <w:fldChar w:fldCharType="separate"/>
        </w:r>
        <w:r w:rsidRPr="002C64DB">
          <w:rPr>
            <w:rStyle w:val="Sidnummer"/>
            <w:noProof/>
            <w:sz w:val="18"/>
            <w:szCs w:val="18"/>
          </w:rPr>
          <w:t>1</w:t>
        </w:r>
        <w:r w:rsidRPr="002C64DB">
          <w:rPr>
            <w:rStyle w:val="Sidnummer"/>
            <w:sz w:val="18"/>
            <w:szCs w:val="18"/>
          </w:rPr>
          <w:fldChar w:fldCharType="end"/>
        </w:r>
      </w:p>
    </w:sdtContent>
  </w:sdt>
  <w:p w14:paraId="2B95CC2B" w14:textId="77777777" w:rsidR="002C64DB" w:rsidRPr="002C64DB" w:rsidRDefault="001E2F03">
    <w:pPr>
      <w:rPr>
        <w:rFonts w:cs="Times New Roman (CS-brödtext)"/>
        <w:sz w:val="14"/>
        <w:szCs w:val="14"/>
      </w:rPr>
    </w:pPr>
    <w:r w:rsidRPr="002C64DB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5C1F5BB9" wp14:editId="3A0EA3EC">
          <wp:simplePos x="0" y="0"/>
          <wp:positionH relativeFrom="column">
            <wp:posOffset>-33655</wp:posOffset>
          </wp:positionH>
          <wp:positionV relativeFrom="page">
            <wp:posOffset>10205720</wp:posOffset>
          </wp:positionV>
          <wp:extent cx="847097" cy="55245"/>
          <wp:effectExtent l="0" t="0" r="3810" b="0"/>
          <wp:wrapNone/>
          <wp:docPr id="1946955888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7371094" name="Bildobjekt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097" cy="55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02BB">
      <w:rPr>
        <w:rFonts w:cs="Times New Roman (CS-brödtext)"/>
        <w:sz w:val="14"/>
        <w:szCs w:val="14"/>
      </w:rPr>
      <w:t>t</w:t>
    </w:r>
    <w:r w:rsidR="00754962" w:rsidRPr="002C64DB">
      <w:rPr>
        <w:rFonts w:cs="Times New Roman (CS-brödtext)"/>
        <w:sz w:val="14"/>
        <w:szCs w:val="14"/>
      </w:rPr>
      <w:t>ransab</w:t>
    </w:r>
    <w:r w:rsidR="006802BB">
      <w:rPr>
        <w:rFonts w:cs="Times New Roman (CS-brödtext)"/>
        <w:sz w:val="14"/>
        <w:szCs w:val="14"/>
      </w:rPr>
      <w:t>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5C3E8" w14:textId="77777777" w:rsidR="00525562" w:rsidRDefault="00525562">
      <w:pPr>
        <w:spacing w:line="240" w:lineRule="auto"/>
      </w:pPr>
      <w:r>
        <w:separator/>
      </w:r>
    </w:p>
    <w:p w14:paraId="1A394CA9" w14:textId="77777777" w:rsidR="00525562" w:rsidRDefault="00525562"/>
  </w:footnote>
  <w:footnote w:type="continuationSeparator" w:id="0">
    <w:p w14:paraId="39030842" w14:textId="77777777" w:rsidR="00525562" w:rsidRDefault="00525562">
      <w:pPr>
        <w:spacing w:line="240" w:lineRule="auto"/>
      </w:pPr>
      <w:r>
        <w:continuationSeparator/>
      </w:r>
    </w:p>
    <w:p w14:paraId="44608FB6" w14:textId="77777777" w:rsidR="00525562" w:rsidRDefault="005255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0E044" w14:textId="77777777" w:rsidR="005950A5" w:rsidRDefault="009020BC" w:rsidP="00DD0456">
    <w:pPr>
      <w:pStyle w:val="Sidhuvud"/>
    </w:pPr>
    <w:r>
      <w:rPr>
        <w:noProof/>
      </w:rPr>
      <w:drawing>
        <wp:inline distT="0" distB="0" distL="0" distR="0" wp14:anchorId="10D98151" wp14:editId="0342C92F">
          <wp:extent cx="924702" cy="198246"/>
          <wp:effectExtent l="0" t="0" r="2540" b="5080"/>
          <wp:docPr id="1322482012" name="Bildobjekt 1" descr="En bild som visar gul, Teckensnitt, text, Grafik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934677" name="Bildobjekt 1" descr="En bild som visar gul, Teckensnitt, text, Grafik&#10;&#10;Automatiskt genererad beskrivn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9351" cy="2356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6E6E8" w14:textId="77777777" w:rsidR="001E2F03" w:rsidRDefault="004A79B6" w:rsidP="00DD0456">
    <w:pPr>
      <w:pStyle w:val="Sidhuvud"/>
    </w:pPr>
    <w:r>
      <w:rPr>
        <w:noProof/>
      </w:rPr>
      <w:drawing>
        <wp:inline distT="0" distB="0" distL="0" distR="0" wp14:anchorId="471547B3" wp14:editId="166C8462">
          <wp:extent cx="1772959" cy="380103"/>
          <wp:effectExtent l="0" t="0" r="0" b="1270"/>
          <wp:docPr id="862776295" name="Bildobjekt 1" descr="En bild som visar gul, Teckensnitt, text, Grafik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934677" name="Bildobjekt 1" descr="En bild som visar gul, Teckensnitt, text, Grafik&#10;&#10;Automatiskt genererad beskrivn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0159" cy="433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652C"/>
    <w:multiLevelType w:val="hybridMultilevel"/>
    <w:tmpl w:val="4BCE6FC4"/>
    <w:lvl w:ilvl="0" w:tplc="7094376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46AAD"/>
    <w:multiLevelType w:val="hybridMultilevel"/>
    <w:tmpl w:val="438A586C"/>
    <w:lvl w:ilvl="0" w:tplc="A6F0BF74">
      <w:start w:val="1"/>
      <w:numFmt w:val="decimal"/>
      <w:pStyle w:val="Liststycke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4A2E"/>
    <w:multiLevelType w:val="hybridMultilevel"/>
    <w:tmpl w:val="D2940EB6"/>
    <w:lvl w:ilvl="0" w:tplc="32EE645A">
      <w:start w:val="1"/>
      <w:numFmt w:val="bullet"/>
      <w:lvlText w:val=""/>
      <w:lvlJc w:val="left"/>
      <w:pPr>
        <w:tabs>
          <w:tab w:val="num" w:pos="714"/>
        </w:tabs>
        <w:ind w:left="284" w:hanging="28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3" w15:restartNumberingAfterBreak="0">
    <w:nsid w:val="26205F78"/>
    <w:multiLevelType w:val="hybridMultilevel"/>
    <w:tmpl w:val="1C16D96A"/>
    <w:lvl w:ilvl="0" w:tplc="6C743366">
      <w:start w:val="1"/>
      <w:numFmt w:val="bullet"/>
      <w:pStyle w:val="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548AC"/>
    <w:multiLevelType w:val="hybridMultilevel"/>
    <w:tmpl w:val="746CBB44"/>
    <w:lvl w:ilvl="0" w:tplc="041D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5" w15:restartNumberingAfterBreak="0">
    <w:nsid w:val="414D5A99"/>
    <w:multiLevelType w:val="hybridMultilevel"/>
    <w:tmpl w:val="B53669D6"/>
    <w:lvl w:ilvl="0" w:tplc="6C88F53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45373"/>
    <w:multiLevelType w:val="hybridMultilevel"/>
    <w:tmpl w:val="2FFC4A80"/>
    <w:lvl w:ilvl="0" w:tplc="F9840632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8562B9"/>
    <w:multiLevelType w:val="hybridMultilevel"/>
    <w:tmpl w:val="21225FAC"/>
    <w:lvl w:ilvl="0" w:tplc="7094376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626D9"/>
    <w:multiLevelType w:val="hybridMultilevel"/>
    <w:tmpl w:val="2F0C26DC"/>
    <w:lvl w:ilvl="0" w:tplc="7094376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D631F7"/>
    <w:multiLevelType w:val="hybridMultilevel"/>
    <w:tmpl w:val="1AD4A776"/>
    <w:lvl w:ilvl="0" w:tplc="6C88F53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603635">
    <w:abstractNumId w:val="1"/>
  </w:num>
  <w:num w:numId="2" w16cid:durableId="1128284515">
    <w:abstractNumId w:val="3"/>
  </w:num>
  <w:num w:numId="3" w16cid:durableId="1290894946">
    <w:abstractNumId w:val="8"/>
  </w:num>
  <w:num w:numId="4" w16cid:durableId="1226406705">
    <w:abstractNumId w:val="9"/>
  </w:num>
  <w:num w:numId="5" w16cid:durableId="1632634539">
    <w:abstractNumId w:val="0"/>
  </w:num>
  <w:num w:numId="6" w16cid:durableId="344019157">
    <w:abstractNumId w:val="5"/>
  </w:num>
  <w:num w:numId="7" w16cid:durableId="106506741">
    <w:abstractNumId w:val="7"/>
  </w:num>
  <w:num w:numId="8" w16cid:durableId="191115198">
    <w:abstractNumId w:val="6"/>
  </w:num>
  <w:num w:numId="9" w16cid:durableId="1478767573">
    <w:abstractNumId w:val="4"/>
  </w:num>
  <w:num w:numId="10" w16cid:durableId="13484830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activeWritingStyle w:appName="MSWord" w:lang="en-US" w:vendorID="64" w:dllVersion="6" w:nlCheck="1" w:checkStyle="0"/>
  <w:activeWritingStyle w:appName="MSWord" w:lang="sv-SE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562"/>
    <w:rsid w:val="000223BD"/>
    <w:rsid w:val="00033600"/>
    <w:rsid w:val="0004178C"/>
    <w:rsid w:val="00045E64"/>
    <w:rsid w:val="00073061"/>
    <w:rsid w:val="000B777D"/>
    <w:rsid w:val="000C46CB"/>
    <w:rsid w:val="000E0102"/>
    <w:rsid w:val="0010304F"/>
    <w:rsid w:val="001040BD"/>
    <w:rsid w:val="00134797"/>
    <w:rsid w:val="00161132"/>
    <w:rsid w:val="001835DD"/>
    <w:rsid w:val="001C0ECB"/>
    <w:rsid w:val="001E0879"/>
    <w:rsid w:val="001E2F03"/>
    <w:rsid w:val="001E5043"/>
    <w:rsid w:val="001F0942"/>
    <w:rsid w:val="001F2442"/>
    <w:rsid w:val="00201891"/>
    <w:rsid w:val="00207C9F"/>
    <w:rsid w:val="002230B4"/>
    <w:rsid w:val="0024308D"/>
    <w:rsid w:val="00251AF8"/>
    <w:rsid w:val="0025268B"/>
    <w:rsid w:val="00262CE7"/>
    <w:rsid w:val="00290CAA"/>
    <w:rsid w:val="00290FDD"/>
    <w:rsid w:val="002927EC"/>
    <w:rsid w:val="002A0A68"/>
    <w:rsid w:val="002B057B"/>
    <w:rsid w:val="002B5DD6"/>
    <w:rsid w:val="002B7932"/>
    <w:rsid w:val="002C64DB"/>
    <w:rsid w:val="002D6AD6"/>
    <w:rsid w:val="003039AA"/>
    <w:rsid w:val="00306307"/>
    <w:rsid w:val="00332548"/>
    <w:rsid w:val="00337002"/>
    <w:rsid w:val="003534C5"/>
    <w:rsid w:val="00366769"/>
    <w:rsid w:val="00380323"/>
    <w:rsid w:val="00381CF7"/>
    <w:rsid w:val="00390BCD"/>
    <w:rsid w:val="00394E0B"/>
    <w:rsid w:val="003A39BC"/>
    <w:rsid w:val="003A5B19"/>
    <w:rsid w:val="00401304"/>
    <w:rsid w:val="00447A7D"/>
    <w:rsid w:val="00463EEC"/>
    <w:rsid w:val="004A48B7"/>
    <w:rsid w:val="004A79B6"/>
    <w:rsid w:val="004B6A79"/>
    <w:rsid w:val="004C2E9D"/>
    <w:rsid w:val="004C7CF1"/>
    <w:rsid w:val="004E0332"/>
    <w:rsid w:val="004E3DB0"/>
    <w:rsid w:val="004F5C55"/>
    <w:rsid w:val="00523D08"/>
    <w:rsid w:val="00525562"/>
    <w:rsid w:val="005516CA"/>
    <w:rsid w:val="005878D4"/>
    <w:rsid w:val="00591448"/>
    <w:rsid w:val="005950A5"/>
    <w:rsid w:val="00595A29"/>
    <w:rsid w:val="005A1D96"/>
    <w:rsid w:val="005B5A56"/>
    <w:rsid w:val="005C67B7"/>
    <w:rsid w:val="006153BE"/>
    <w:rsid w:val="00621AFE"/>
    <w:rsid w:val="0063684C"/>
    <w:rsid w:val="00647471"/>
    <w:rsid w:val="006548C4"/>
    <w:rsid w:val="006579E6"/>
    <w:rsid w:val="00660803"/>
    <w:rsid w:val="00665C75"/>
    <w:rsid w:val="00670103"/>
    <w:rsid w:val="006802BB"/>
    <w:rsid w:val="00684B8D"/>
    <w:rsid w:val="006860D9"/>
    <w:rsid w:val="006903D0"/>
    <w:rsid w:val="00693CB4"/>
    <w:rsid w:val="00696B3E"/>
    <w:rsid w:val="006A00E0"/>
    <w:rsid w:val="006D049E"/>
    <w:rsid w:val="006D69F0"/>
    <w:rsid w:val="0072357B"/>
    <w:rsid w:val="0072418B"/>
    <w:rsid w:val="00724EC2"/>
    <w:rsid w:val="00751185"/>
    <w:rsid w:val="00754962"/>
    <w:rsid w:val="00770983"/>
    <w:rsid w:val="00771C54"/>
    <w:rsid w:val="00786C20"/>
    <w:rsid w:val="00795131"/>
    <w:rsid w:val="007B3B75"/>
    <w:rsid w:val="007C4AAA"/>
    <w:rsid w:val="007E0063"/>
    <w:rsid w:val="007F03F6"/>
    <w:rsid w:val="007F1439"/>
    <w:rsid w:val="00812C84"/>
    <w:rsid w:val="00835A9A"/>
    <w:rsid w:val="00846AC2"/>
    <w:rsid w:val="00860671"/>
    <w:rsid w:val="00862379"/>
    <w:rsid w:val="00881ED8"/>
    <w:rsid w:val="00892529"/>
    <w:rsid w:val="008A308A"/>
    <w:rsid w:val="008A3436"/>
    <w:rsid w:val="008D203B"/>
    <w:rsid w:val="008E2514"/>
    <w:rsid w:val="008F642A"/>
    <w:rsid w:val="00901DB6"/>
    <w:rsid w:val="009020BC"/>
    <w:rsid w:val="00915D27"/>
    <w:rsid w:val="00926A62"/>
    <w:rsid w:val="00930A4B"/>
    <w:rsid w:val="0093130F"/>
    <w:rsid w:val="00942D31"/>
    <w:rsid w:val="00943C0D"/>
    <w:rsid w:val="00951E86"/>
    <w:rsid w:val="00953CEB"/>
    <w:rsid w:val="009549EE"/>
    <w:rsid w:val="009575A2"/>
    <w:rsid w:val="00971135"/>
    <w:rsid w:val="009718F6"/>
    <w:rsid w:val="0098253B"/>
    <w:rsid w:val="009A699C"/>
    <w:rsid w:val="009C0B14"/>
    <w:rsid w:val="009E540F"/>
    <w:rsid w:val="009E5936"/>
    <w:rsid w:val="009F5259"/>
    <w:rsid w:val="00A03772"/>
    <w:rsid w:val="00A303C6"/>
    <w:rsid w:val="00A411EA"/>
    <w:rsid w:val="00A41E5A"/>
    <w:rsid w:val="00A42129"/>
    <w:rsid w:val="00A44080"/>
    <w:rsid w:val="00A51636"/>
    <w:rsid w:val="00A51AA0"/>
    <w:rsid w:val="00A607A3"/>
    <w:rsid w:val="00A673F2"/>
    <w:rsid w:val="00A70234"/>
    <w:rsid w:val="00A72A6B"/>
    <w:rsid w:val="00A814C3"/>
    <w:rsid w:val="00A91A05"/>
    <w:rsid w:val="00AA723C"/>
    <w:rsid w:val="00AB5318"/>
    <w:rsid w:val="00AC3503"/>
    <w:rsid w:val="00AC450A"/>
    <w:rsid w:val="00AC5DD3"/>
    <w:rsid w:val="00AC7AB4"/>
    <w:rsid w:val="00B01BE3"/>
    <w:rsid w:val="00B03DA6"/>
    <w:rsid w:val="00B10E98"/>
    <w:rsid w:val="00B13F3C"/>
    <w:rsid w:val="00B21BF0"/>
    <w:rsid w:val="00B243D3"/>
    <w:rsid w:val="00B24C74"/>
    <w:rsid w:val="00B331EC"/>
    <w:rsid w:val="00B462D7"/>
    <w:rsid w:val="00B52971"/>
    <w:rsid w:val="00B57C85"/>
    <w:rsid w:val="00B83336"/>
    <w:rsid w:val="00B85FCF"/>
    <w:rsid w:val="00B925EA"/>
    <w:rsid w:val="00BB2757"/>
    <w:rsid w:val="00BB631C"/>
    <w:rsid w:val="00BC2402"/>
    <w:rsid w:val="00BC7305"/>
    <w:rsid w:val="00BD52A1"/>
    <w:rsid w:val="00BE2331"/>
    <w:rsid w:val="00BF7E91"/>
    <w:rsid w:val="00C0542D"/>
    <w:rsid w:val="00C13E4D"/>
    <w:rsid w:val="00C1460A"/>
    <w:rsid w:val="00C20903"/>
    <w:rsid w:val="00C3285D"/>
    <w:rsid w:val="00C559C1"/>
    <w:rsid w:val="00C6270E"/>
    <w:rsid w:val="00C63B94"/>
    <w:rsid w:val="00CA075A"/>
    <w:rsid w:val="00CC0EEA"/>
    <w:rsid w:val="00CC4BFA"/>
    <w:rsid w:val="00CC7C30"/>
    <w:rsid w:val="00CE4F23"/>
    <w:rsid w:val="00CF220E"/>
    <w:rsid w:val="00CF6A8B"/>
    <w:rsid w:val="00D3523A"/>
    <w:rsid w:val="00D61598"/>
    <w:rsid w:val="00D76CB7"/>
    <w:rsid w:val="00D77C46"/>
    <w:rsid w:val="00D842DA"/>
    <w:rsid w:val="00D85CD0"/>
    <w:rsid w:val="00DA33B8"/>
    <w:rsid w:val="00DA62B4"/>
    <w:rsid w:val="00DD0456"/>
    <w:rsid w:val="00DD0F6C"/>
    <w:rsid w:val="00E02AC4"/>
    <w:rsid w:val="00E32561"/>
    <w:rsid w:val="00E3367E"/>
    <w:rsid w:val="00E35214"/>
    <w:rsid w:val="00E71B91"/>
    <w:rsid w:val="00E923D7"/>
    <w:rsid w:val="00E92598"/>
    <w:rsid w:val="00E95B4D"/>
    <w:rsid w:val="00E979F8"/>
    <w:rsid w:val="00EA65A3"/>
    <w:rsid w:val="00EC4B1C"/>
    <w:rsid w:val="00EE4B00"/>
    <w:rsid w:val="00EE4E25"/>
    <w:rsid w:val="00EF051A"/>
    <w:rsid w:val="00EF7761"/>
    <w:rsid w:val="00F25D31"/>
    <w:rsid w:val="00F47FEA"/>
    <w:rsid w:val="00F6761C"/>
    <w:rsid w:val="00F86445"/>
    <w:rsid w:val="00F94064"/>
    <w:rsid w:val="00FA299C"/>
    <w:rsid w:val="00FB11A7"/>
    <w:rsid w:val="00FE178D"/>
    <w:rsid w:val="00FF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4B1A5A"/>
  <w15:chartTrackingRefBased/>
  <w15:docId w15:val="{0F37ADC8-5936-4A95-8280-DA3B8864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sv-S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C4"/>
    <w:pPr>
      <w:spacing w:after="0"/>
    </w:pPr>
    <w:rPr>
      <w:sz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E02AC4"/>
    <w:pPr>
      <w:outlineLvl w:val="0"/>
    </w:pPr>
    <w:rPr>
      <w:rFonts w:ascii="Arial" w:hAnsi="Arial" w:cs="Arial"/>
      <w:b/>
      <w:bCs/>
      <w:sz w:val="44"/>
      <w:szCs w:val="44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5950A5"/>
    <w:pPr>
      <w:keepNext/>
      <w:keepLines/>
      <w:spacing w:before="200" w:line="240" w:lineRule="auto"/>
      <w:outlineLvl w:val="1"/>
    </w:pPr>
    <w:rPr>
      <w:rFonts w:eastAsiaTheme="majorEastAsia" w:cs="Times New Roman (CS-rubriker)"/>
      <w:b/>
      <w:i/>
      <w:caps/>
      <w:color w:val="000000" w:themeColor="text1"/>
      <w:sz w:val="24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2C64DB"/>
    <w:pPr>
      <w:keepNext/>
      <w:keepLines/>
      <w:spacing w:before="80" w:after="40" w:line="240" w:lineRule="auto"/>
      <w:outlineLvl w:val="2"/>
    </w:pPr>
    <w:rPr>
      <w:rFonts w:eastAsiaTheme="majorEastAsia" w:cs="Times New Roman (CS-rubriker)"/>
      <w:b/>
      <w:color w:val="000000" w:themeColor="text1"/>
      <w:szCs w:val="24"/>
    </w:rPr>
  </w:style>
  <w:style w:type="paragraph" w:styleId="Rubrik4">
    <w:name w:val="heading 4"/>
    <w:basedOn w:val="Rubrik2"/>
    <w:next w:val="Normal"/>
    <w:link w:val="Rubrik4Char"/>
    <w:uiPriority w:val="9"/>
    <w:unhideWhenUsed/>
    <w:qFormat/>
    <w:rsid w:val="00AC450A"/>
    <w:pPr>
      <w:outlineLvl w:val="3"/>
    </w:pPr>
    <w:rPr>
      <w:i w:val="0"/>
      <w:iCs/>
      <w:sz w:val="17"/>
      <w:szCs w:val="18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B8333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DFDAD5" w:themeColor="accent6"/>
      <w:sz w:val="22"/>
      <w:szCs w:val="22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B8333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DFDAD5" w:themeColor="accent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B8333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DFDAD5" w:themeColor="accent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B833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DFDAD5" w:themeColor="accent6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B8333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DFDAD5" w:themeColor="accent6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rdtexttabell">
    <w:name w:val="Brödtext tabell"/>
    <w:basedOn w:val="Sidhuvud"/>
    <w:qFormat/>
    <w:rsid w:val="000223BD"/>
    <w:pPr>
      <w:framePr w:hSpace="141" w:wrap="around" w:vAnchor="text" w:hAnchor="margin" w:y="171"/>
    </w:pPr>
  </w:style>
  <w:style w:type="paragraph" w:customStyle="1" w:styleId="Rubrikitabell">
    <w:name w:val="Rubrik i tabell"/>
    <w:basedOn w:val="Normal"/>
    <w:next w:val="Brdtexttabell"/>
    <w:qFormat/>
    <w:rsid w:val="00846AC2"/>
    <w:pPr>
      <w:framePr w:hSpace="141" w:wrap="around" w:vAnchor="text" w:hAnchor="margin" w:y="171"/>
      <w:spacing w:line="240" w:lineRule="auto"/>
    </w:pPr>
    <w:rPr>
      <w:rFonts w:cs="Times New Roman (CS-brödtext)"/>
      <w:b/>
      <w:caps/>
      <w:sz w:val="14"/>
      <w:szCs w:val="14"/>
    </w:rPr>
  </w:style>
  <w:style w:type="character" w:customStyle="1" w:styleId="Rubrik1Char">
    <w:name w:val="Rubrik 1 Char"/>
    <w:basedOn w:val="Standardstycketeckensnitt"/>
    <w:link w:val="Rubrik1"/>
    <w:uiPriority w:val="9"/>
    <w:rsid w:val="00E02AC4"/>
    <w:rPr>
      <w:rFonts w:ascii="Arial" w:hAnsi="Arial" w:cs="Arial"/>
      <w:b/>
      <w:bCs/>
      <w:sz w:val="44"/>
      <w:szCs w:val="44"/>
    </w:rPr>
  </w:style>
  <w:style w:type="table" w:styleId="Tabellrutnt">
    <w:name w:val="Table Grid"/>
    <w:basedOn w:val="Normaltabel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dfot">
    <w:name w:val="footer"/>
    <w:basedOn w:val="Normal"/>
    <w:link w:val="SidfotChar"/>
    <w:uiPriority w:val="99"/>
    <w:unhideWhenUsed/>
  </w:style>
  <w:style w:type="character" w:customStyle="1" w:styleId="SidfotChar">
    <w:name w:val="Sidfot Char"/>
    <w:basedOn w:val="Standardstycketeckensnitt"/>
    <w:link w:val="Sidfot"/>
    <w:uiPriority w:val="99"/>
    <w:rPr>
      <w:color w:val="000000" w:themeColor="text1"/>
      <w:sz w:val="18"/>
      <w:szCs w:val="18"/>
      <w:lang w:eastAsia="en-US"/>
    </w:rPr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styleId="Sidhuvud">
    <w:name w:val="header"/>
    <w:basedOn w:val="Normal"/>
    <w:link w:val="SidhuvudChar"/>
    <w:uiPriority w:val="99"/>
    <w:unhideWhenUsed/>
    <w:rsid w:val="00DD0456"/>
    <w:pPr>
      <w:spacing w:line="240" w:lineRule="auto"/>
    </w:pPr>
    <w:rPr>
      <w:sz w:val="14"/>
      <w:szCs w:val="14"/>
    </w:rPr>
  </w:style>
  <w:style w:type="character" w:customStyle="1" w:styleId="SidhuvudChar">
    <w:name w:val="Sidhuvud Char"/>
    <w:basedOn w:val="Standardstycketeckensnitt"/>
    <w:link w:val="Sidhuvud"/>
    <w:uiPriority w:val="99"/>
    <w:rsid w:val="00DD0456"/>
    <w:rPr>
      <w:sz w:val="14"/>
      <w:szCs w:val="14"/>
    </w:rPr>
  </w:style>
  <w:style w:type="table" w:styleId="Tabellrutntljust">
    <w:name w:val="Grid Table Light"/>
    <w:basedOn w:val="Normaltabell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B83336"/>
    <w:pPr>
      <w:outlineLvl w:val="9"/>
    </w:pPr>
  </w:style>
  <w:style w:type="character" w:customStyle="1" w:styleId="Rubrik2Char">
    <w:name w:val="Rubrik 2 Char"/>
    <w:basedOn w:val="Standardstycketeckensnitt"/>
    <w:link w:val="Rubrik2"/>
    <w:uiPriority w:val="9"/>
    <w:rsid w:val="005950A5"/>
    <w:rPr>
      <w:rFonts w:eastAsiaTheme="majorEastAsia" w:cs="Times New Roman (CS-rubriker)"/>
      <w:b/>
      <w:i/>
      <w:caps/>
      <w:color w:val="000000" w:themeColor="text1"/>
      <w:sz w:val="2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2C64DB"/>
    <w:rPr>
      <w:rFonts w:eastAsiaTheme="majorEastAsia" w:cs="Times New Roman (CS-rubriker)"/>
      <w:b/>
      <w:color w:val="000000" w:themeColor="text1"/>
      <w:sz w:val="20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AC450A"/>
    <w:rPr>
      <w:rFonts w:eastAsiaTheme="majorEastAsia" w:cs="Times New Roman (CS-rubriker)"/>
      <w:b/>
      <w:iCs/>
      <w:caps/>
      <w:color w:val="000000" w:themeColor="text1"/>
      <w:sz w:val="17"/>
      <w:szCs w:val="18"/>
    </w:rPr>
  </w:style>
  <w:style w:type="character" w:customStyle="1" w:styleId="Rubrik5Char">
    <w:name w:val="Rubrik 5 Char"/>
    <w:basedOn w:val="Standardstycketeckensnitt"/>
    <w:link w:val="Rubrik5"/>
    <w:uiPriority w:val="9"/>
    <w:rsid w:val="00B83336"/>
    <w:rPr>
      <w:rFonts w:asciiTheme="majorHAnsi" w:eastAsiaTheme="majorEastAsia" w:hAnsiTheme="majorHAnsi" w:cstheme="majorBidi"/>
      <w:i/>
      <w:iCs/>
      <w:color w:val="DFDAD5" w:themeColor="accent6"/>
      <w:sz w:val="22"/>
      <w:szCs w:val="22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B83336"/>
    <w:rPr>
      <w:rFonts w:asciiTheme="majorHAnsi" w:eastAsiaTheme="majorEastAsia" w:hAnsiTheme="majorHAnsi" w:cstheme="majorBidi"/>
      <w:color w:val="DFDAD5" w:themeColor="accent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B83336"/>
    <w:rPr>
      <w:rFonts w:asciiTheme="majorHAnsi" w:eastAsiaTheme="majorEastAsia" w:hAnsiTheme="majorHAnsi" w:cstheme="majorBidi"/>
      <w:b/>
      <w:bCs/>
      <w:color w:val="DFDAD5" w:themeColor="accent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B83336"/>
    <w:rPr>
      <w:rFonts w:asciiTheme="majorHAnsi" w:eastAsiaTheme="majorEastAsia" w:hAnsiTheme="majorHAnsi" w:cstheme="majorBidi"/>
      <w:b/>
      <w:bCs/>
      <w:i/>
      <w:iCs/>
      <w:color w:val="DFDAD5" w:themeColor="accent6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B83336"/>
    <w:rPr>
      <w:rFonts w:asciiTheme="majorHAnsi" w:eastAsiaTheme="majorEastAsia" w:hAnsiTheme="majorHAnsi" w:cstheme="majorBidi"/>
      <w:i/>
      <w:iCs/>
      <w:color w:val="DFDAD5" w:themeColor="accent6"/>
      <w:sz w:val="20"/>
      <w:szCs w:val="20"/>
    </w:rPr>
  </w:style>
  <w:style w:type="paragraph" w:styleId="Beskrivning">
    <w:name w:val="caption"/>
    <w:basedOn w:val="Normal"/>
    <w:next w:val="Normal"/>
    <w:unhideWhenUsed/>
    <w:rsid w:val="00835A9A"/>
    <w:pPr>
      <w:spacing w:line="240" w:lineRule="auto"/>
    </w:pPr>
    <w:rPr>
      <w:bCs/>
      <w:color w:val="000000" w:themeColor="text1"/>
      <w:sz w:val="14"/>
    </w:rPr>
  </w:style>
  <w:style w:type="character" w:styleId="Sidnummer">
    <w:name w:val="page number"/>
    <w:basedOn w:val="Standardstycketeckensnitt"/>
    <w:uiPriority w:val="99"/>
    <w:semiHidden/>
    <w:unhideWhenUsed/>
    <w:rsid w:val="00754962"/>
  </w:style>
  <w:style w:type="character" w:styleId="Olstomnmnande">
    <w:name w:val="Unresolved Mention"/>
    <w:basedOn w:val="Standardstycketeckensnitt"/>
    <w:uiPriority w:val="99"/>
    <w:semiHidden/>
    <w:unhideWhenUsed/>
    <w:rsid w:val="00754962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qFormat/>
    <w:rsid w:val="002C64DB"/>
    <w:pPr>
      <w:numPr>
        <w:numId w:val="1"/>
      </w:numPr>
      <w:ind w:left="284" w:hanging="284"/>
      <w:contextualSpacing/>
    </w:pPr>
    <w:rPr>
      <w:lang w:val="en-US"/>
    </w:rPr>
  </w:style>
  <w:style w:type="paragraph" w:customStyle="1" w:styleId="Bulletpoint">
    <w:name w:val="Bullet point"/>
    <w:basedOn w:val="Normal"/>
    <w:qFormat/>
    <w:rsid w:val="005950A5"/>
    <w:pPr>
      <w:numPr>
        <w:numId w:val="2"/>
      </w:numPr>
      <w:ind w:left="284" w:hanging="289"/>
    </w:pPr>
  </w:style>
  <w:style w:type="paragraph" w:customStyle="1" w:styleId="Bildtext">
    <w:name w:val="Bildtext"/>
    <w:basedOn w:val="Normal"/>
    <w:next w:val="Normal"/>
    <w:qFormat/>
    <w:rsid w:val="004E0332"/>
    <w:rPr>
      <w:sz w:val="14"/>
      <w:szCs w:val="14"/>
    </w:rPr>
  </w:style>
  <w:style w:type="paragraph" w:customStyle="1" w:styleId="RubrikTabellhuvud">
    <w:name w:val="Rubrik Tabellhuvud"/>
    <w:basedOn w:val="Normal"/>
    <w:qFormat/>
    <w:rsid w:val="00CC4BFA"/>
    <w:pPr>
      <w:framePr w:hSpace="141" w:wrap="around" w:vAnchor="text" w:hAnchor="margin" w:y="171"/>
      <w:spacing w:line="240" w:lineRule="auto"/>
    </w:pPr>
    <w:rPr>
      <w:b/>
      <w:color w:val="FFFFFF" w:themeColor="background1"/>
    </w:rPr>
  </w:style>
  <w:style w:type="table" w:styleId="Oformateradtabell3">
    <w:name w:val="Plain Table 3"/>
    <w:basedOn w:val="Normaltabell"/>
    <w:uiPriority w:val="43"/>
    <w:rsid w:val="0004178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Rutntstabell4">
    <w:name w:val="Grid Table 4"/>
    <w:basedOn w:val="Normaltabell"/>
    <w:uiPriority w:val="49"/>
    <w:rsid w:val="00BB631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ransabstandard">
    <w:name w:val="Transab standard"/>
    <w:basedOn w:val="Normaltabell"/>
    <w:uiPriority w:val="99"/>
    <w:rsid w:val="00C559C1"/>
    <w:pPr>
      <w:spacing w:after="0" w:line="240" w:lineRule="auto"/>
    </w:pPr>
    <w:rPr>
      <w:rFonts w:ascii="Trade Gothic Next" w:hAnsi="Trade Gothic Next"/>
      <w:sz w:val="14"/>
    </w:rPr>
    <w:tblPr>
      <w:tblStyleRowBandSize w:val="1"/>
    </w:tblPr>
    <w:tblStylePr w:type="firstRow">
      <w:rPr>
        <w:rFonts w:ascii="Trade Gothic Next" w:hAnsi="Trade Gothic Next"/>
        <w:b/>
        <w:color w:val="FFFFFF" w:themeColor="background1"/>
        <w:sz w:val="20"/>
      </w:rPr>
      <w:tblPr/>
      <w:tcPr>
        <w:shd w:val="clear" w:color="auto" w:fill="000000" w:themeFill="text1"/>
        <w:tcMar>
          <w:top w:w="85" w:type="dxa"/>
          <w:left w:w="85" w:type="dxa"/>
          <w:bottom w:w="85" w:type="dxa"/>
          <w:right w:w="85" w:type="dxa"/>
        </w:tcMar>
      </w:tcPr>
    </w:tblStylePr>
    <w:tblStylePr w:type="band1Horz">
      <w:rPr>
        <w:rFonts w:ascii="Trade Gothic Next" w:hAnsi="Trade Gothic Next"/>
        <w:color w:val="000000" w:themeColor="text1"/>
        <w:sz w:val="14"/>
      </w:rPr>
      <w:tblPr/>
      <w:tcPr>
        <w:shd w:val="clear" w:color="auto" w:fill="FFFFFF" w:themeFill="background1"/>
        <w:tcMar>
          <w:top w:w="85" w:type="dxa"/>
          <w:left w:w="85" w:type="dxa"/>
          <w:bottom w:w="85" w:type="dxa"/>
          <w:right w:w="85" w:type="dxa"/>
        </w:tcMar>
      </w:tcPr>
    </w:tblStylePr>
    <w:tblStylePr w:type="band2Horz">
      <w:rPr>
        <w:rFonts w:ascii="Trade Gothic Next" w:hAnsi="Trade Gothic Next"/>
        <w:color w:val="000000" w:themeColor="text1"/>
        <w:sz w:val="14"/>
      </w:rPr>
      <w:tblPr/>
      <w:tcPr>
        <w:shd w:val="clear" w:color="auto" w:fill="DFDBD5" w:themeFill="background2"/>
        <w:tcMar>
          <w:top w:w="85" w:type="dxa"/>
          <w:left w:w="85" w:type="dxa"/>
          <w:bottom w:w="85" w:type="dxa"/>
          <w:right w:w="85" w:type="dxa"/>
        </w:tcMar>
      </w:tcPr>
    </w:tblStylePr>
  </w:style>
  <w:style w:type="paragraph" w:styleId="Revision">
    <w:name w:val="Revision"/>
    <w:hidden/>
    <w:uiPriority w:val="99"/>
    <w:semiHidden/>
    <w:rsid w:val="001040BD"/>
    <w:pPr>
      <w:spacing w:after="0"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in.ahlqvist\OneDrive%20-%20Transab\Dokument\Logotyper%20och%20mallar\Wordmall%20Transab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0008853F55F4A74B9DF6854E6A3A6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3A0F405-5783-4CD5-B76C-E073D0DD6B0C}"/>
      </w:docPartPr>
      <w:docPartBody>
        <w:p w:rsidR="00783052" w:rsidRDefault="00783052">
          <w:r w:rsidRPr="00401E0D">
            <w:rPr>
              <w:rStyle w:val="Platshllartext"/>
            </w:rPr>
            <w:t>[Dokumentägare]</w:t>
          </w:r>
        </w:p>
      </w:docPartBody>
    </w:docPart>
    <w:docPart>
      <w:docPartPr>
        <w:name w:val="7F759078D3E341DF835E3FAD3CCC86D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809B5D-6873-450A-8F91-2F81AB18968B}"/>
      </w:docPartPr>
      <w:docPartBody>
        <w:p w:rsidR="00783052" w:rsidRDefault="00783052">
          <w:r w:rsidRPr="00401E0D">
            <w:rPr>
              <w:rStyle w:val="Platshllartext"/>
            </w:rPr>
            <w:t>[Processer]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 Gothic Next">
    <w:charset w:val="00"/>
    <w:family w:val="swiss"/>
    <w:pitch w:val="variable"/>
    <w:sig w:usb0="8000002F" w:usb1="0000000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CS-rubriker)">
    <w:altName w:val="Times New Roman"/>
    <w:panose1 w:val="00000000000000000000"/>
    <w:charset w:val="00"/>
    <w:family w:val="roman"/>
    <w:notTrueType/>
    <w:pitch w:val="default"/>
  </w:font>
  <w:font w:name="Arial GEO">
    <w:altName w:val="Arial"/>
    <w:charset w:val="00"/>
    <w:family w:val="swiss"/>
    <w:pitch w:val="variable"/>
    <w:sig w:usb0="04000287" w:usb1="00000000" w:usb2="00000000" w:usb3="00000000" w:csb0="0000009F" w:csb1="00000000"/>
  </w:font>
  <w:font w:name="Times New Roman (CS-brödtext)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52"/>
    <w:rsid w:val="00463EEC"/>
    <w:rsid w:val="00783052"/>
    <w:rsid w:val="00B03DA6"/>
    <w:rsid w:val="00B21BF0"/>
    <w:rsid w:val="00C1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3052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78305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ransab">
  <a:themeElements>
    <a:clrScheme name="Transab">
      <a:dk1>
        <a:srgbClr val="000000"/>
      </a:dk1>
      <a:lt1>
        <a:srgbClr val="FFFFFF"/>
      </a:lt1>
      <a:dk2>
        <a:srgbClr val="0E2841"/>
      </a:dk2>
      <a:lt2>
        <a:srgbClr val="DFDBD5"/>
      </a:lt2>
      <a:accent1>
        <a:srgbClr val="FFC809"/>
      </a:accent1>
      <a:accent2>
        <a:srgbClr val="DFDAD5"/>
      </a:accent2>
      <a:accent3>
        <a:srgbClr val="FFC709"/>
      </a:accent3>
      <a:accent4>
        <a:srgbClr val="DFDAD5"/>
      </a:accent4>
      <a:accent5>
        <a:srgbClr val="FFC709"/>
      </a:accent5>
      <a:accent6>
        <a:srgbClr val="DFDAD5"/>
      </a:accent6>
      <a:hlink>
        <a:srgbClr val="FFC709"/>
      </a:hlink>
      <a:folHlink>
        <a:srgbClr val="DFDAD5"/>
      </a:folHlink>
    </a:clrScheme>
    <a:fontScheme name="Transab">
      <a:majorFont>
        <a:latin typeface="Arial GEO"/>
        <a:ea typeface=""/>
        <a:cs typeface=""/>
      </a:majorFont>
      <a:minorFont>
        <a:latin typeface="Trade Gothic Next"/>
        <a:ea typeface=""/>
        <a:cs typeface=""/>
      </a:minorFont>
    </a:fontScheme>
    <a:fmtScheme name="Galleri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ae4f4-e2cd-4542-899e-9f6763e6371e">
      <Value>8</Value>
    </TaxCatchAll>
    <Dokumenttyp xmlns="3915fc8c-75d7-42f7-afa1-1427042db335">Policy</Dokumenttyp>
    <Dokument_x00e4_gare xmlns="3915fc8c-75d7-42f7-afa1-1427042db335">
      <UserInfo>
        <DisplayName>Fredrik Wånehed</DisplayName>
        <AccountId>12</AccountId>
        <AccountType/>
      </UserInfo>
    </Dokument_x00e4_gare>
    <k566c7bace894b6886de763f70190a29 xmlns="3915fc8c-75d7-42f7-afa1-1427042db335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Lagar ＆ Andra krav</TermName>
          <TermId xmlns="http://schemas.microsoft.com/office/infopath/2007/PartnerControls">21ef1014-4600-48d2-8abe-d8fe80b3b2c4</TermId>
        </TermInfo>
      </Terms>
    </k566c7bace894b6886de763f70190a29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EF3EA8AFCC734994C367F41BF48595" ma:contentTypeVersion="18" ma:contentTypeDescription="Skapa ett nytt dokument." ma:contentTypeScope="" ma:versionID="051fde3f20da76a544963c8ab0f809b7">
  <xsd:schema xmlns:xsd="http://www.w3.org/2001/XMLSchema" xmlns:xs="http://www.w3.org/2001/XMLSchema" xmlns:p="http://schemas.microsoft.com/office/2006/metadata/properties" xmlns:ns2="3915fc8c-75d7-42f7-afa1-1427042db335" xmlns:ns3="340ae4f4-e2cd-4542-899e-9f6763e6371e" targetNamespace="http://schemas.microsoft.com/office/2006/metadata/properties" ma:root="true" ma:fieldsID="808a1ce7724752db469c2c1d4d6c9dd5" ns2:_="" ns3:_="">
    <xsd:import namespace="3915fc8c-75d7-42f7-afa1-1427042db335"/>
    <xsd:import namespace="340ae4f4-e2cd-4542-899e-9f6763e6371e"/>
    <xsd:element name="properties">
      <xsd:complexType>
        <xsd:sequence>
          <xsd:element name="documentManagement">
            <xsd:complexType>
              <xsd:all>
                <xsd:element ref="ns2:Dokumenttyp"/>
                <xsd:element ref="ns2:Dokument_x00e4_gare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k566c7bace894b6886de763f70190a29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5fc8c-75d7-42f7-afa1-1427042db335" elementFormDefault="qualified">
    <xsd:import namespace="http://schemas.microsoft.com/office/2006/documentManagement/types"/>
    <xsd:import namespace="http://schemas.microsoft.com/office/infopath/2007/PartnerControls"/>
    <xsd:element name="Dokumenttyp" ma:index="1" ma:displayName="Dokumenttyp" ma:format="Dropdown" ma:internalName="Dokumenttyp" ma:readOnly="false">
      <xsd:simpleType>
        <xsd:restriction base="dms:Choice">
          <xsd:enumeration value="Blankett/Mall"/>
          <xsd:enumeration value="Kollektivavtal"/>
          <xsd:enumeration value="Policy"/>
          <xsd:enumeration value="Process"/>
          <xsd:enumeration value="Rutin"/>
          <xsd:enumeration value="Övrigt"/>
        </xsd:restriction>
      </xsd:simpleType>
    </xsd:element>
    <xsd:element name="Dokument_x00e4_gare" ma:index="3" ma:displayName="Dokumentägare" ma:format="Dropdown" ma:list="UserInfo" ma:SharePointGroup="0" ma:internalName="Dokument_x00e4_gare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k566c7bace894b6886de763f70190a29" ma:index="16" ma:taxonomy="true" ma:internalName="k566c7bace894b6886de763f70190a29" ma:taxonomyFieldName="Processer" ma:displayName="Processer" ma:default="" ma:fieldId="{4566c7ba-ce89-4b68-86de-763f70190a29}" ma:sspId="9a31077b-99ec-4cbd-b167-a9e87c555bc6" ma:termSetId="45f0ffb6-0a3c-4720-949c-3ae31baa2b64" ma:anchorId="0af334b8-c0cb-42cd-b74b-0625a579c08c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ae4f4-e2cd-4542-899e-9f6763e6371e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f6d681e9-d612-4240-8b2c-b641c67af59b}" ma:internalName="TaxCatchAll" ma:readOnly="false" ma:showField="CatchAllData" ma:web="340ae4f4-e2cd-4542-899e-9f6763e637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nehållstyp"/>
        <xsd:element ref="dc:title" minOccurs="0" maxOccurs="1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FCAD47-2E94-4103-A19E-75F58BBFE3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9183C5-47C9-43E7-9019-4A0DBEEF2D40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340ae4f4-e2cd-4542-899e-9f6763e6371e"/>
    <ds:schemaRef ds:uri="3915fc8c-75d7-42f7-afa1-1427042db335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A396903-B177-443E-A9BB-CB9FA7FFF1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5fc8c-75d7-42f7-afa1-1427042db335"/>
    <ds:schemaRef ds:uri="340ae4f4-e2cd-4542-899e-9f6763e6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53D718-5933-4CC2-9E85-C9CB4836D5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Wordmall Transab.dotx</Template>
  <TotalTime>31</TotalTime>
  <Pages>1</Pages>
  <Words>221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Ahlqvist</dc:creator>
  <cp:keywords/>
  <dc:description/>
  <cp:lastModifiedBy>Karin Ahlqvist</cp:lastModifiedBy>
  <cp:revision>8</cp:revision>
  <cp:lastPrinted>2024-05-06T11:20:00Z</cp:lastPrinted>
  <dcterms:created xsi:type="dcterms:W3CDTF">2024-06-12T05:33:00Z</dcterms:created>
  <dcterms:modified xsi:type="dcterms:W3CDTF">2025-11-28T13:56:00Z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Ägare">
    <vt:lpwstr>Fredrik Wånehed</vt:lpwstr>
  </property>
  <property fmtid="{D5CDD505-2E9C-101B-9397-08002B2CF9AE}" pid="3" name="Dokumentägare">
    <vt:lpwstr>Fredrik Wånehed</vt:lpwstr>
  </property>
  <property fmtid="{D5CDD505-2E9C-101B-9397-08002B2CF9AE}" pid="4" name="Godkänt av processägare">
    <vt:lpwstr>100215</vt:lpwstr>
  </property>
  <property fmtid="{D5CDD505-2E9C-101B-9397-08002B2CF9AE}" pid="5" name="ContentTypeId">
    <vt:lpwstr>0x0101003CEF3EA8AFCC734994C367F41BF48595</vt:lpwstr>
  </property>
  <property fmtid="{D5CDD505-2E9C-101B-9397-08002B2CF9AE}" pid="6" name="ISO 14001">
    <vt:lpwstr/>
  </property>
  <property fmtid="{D5CDD505-2E9C-101B-9397-08002B2CF9AE}" pid="7" name="Processer">
    <vt:lpwstr>8;#Lagar ＆ Andra krav|21ef1014-4600-48d2-8abe-d8fe80b3b2c4</vt:lpwstr>
  </property>
  <property fmtid="{D5CDD505-2E9C-101B-9397-08002B2CF9AE}" pid="8" name="_dlc_DocIdItemGuid">
    <vt:lpwstr>5ee143a5-dcbb-4dac-912f-df8048286256</vt:lpwstr>
  </property>
  <property fmtid="{D5CDD505-2E9C-101B-9397-08002B2CF9AE}" pid="9" name="Beskrivning">
    <vt:lpwstr>Av ledningsgruppen antagen kvalitets- och miljöpolicy</vt:lpwstr>
  </property>
  <property fmtid="{D5CDD505-2E9C-101B-9397-08002B2CF9AE}" pid="10" name="Godkänt av">
    <vt:lpwstr>Agne Bengtsson</vt:lpwstr>
  </property>
  <property fmtid="{D5CDD505-2E9C-101B-9397-08002B2CF9AE}" pid="11" name="Processägare">
    <vt:lpwstr>Agne Bengtsson</vt:lpwstr>
  </property>
  <property fmtid="{D5CDD505-2E9C-101B-9397-08002B2CF9AE}" pid="12" name="ISO 9001">
    <vt:lpwstr/>
  </property>
  <property fmtid="{D5CDD505-2E9C-101B-9397-08002B2CF9AE}" pid="13" name="abdf1b51262b4198891901510ec98eb5">
    <vt:lpwstr>Lagar ＆ Andra krav|21ef1014-4600-48d2-8abe-d8fe80b3b2c4</vt:lpwstr>
  </property>
  <property fmtid="{D5CDD505-2E9C-101B-9397-08002B2CF9AE}" pid="14" name="xd_ProgID">
    <vt:lpwstr/>
  </property>
  <property fmtid="{D5CDD505-2E9C-101B-9397-08002B2CF9AE}" pid="15" name="_dlc_DocId">
    <vt:lpwstr>YV7QCCRPDKHY-1809585510-270</vt:lpwstr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DLCPolicyLabelClientValue">
    <vt:lpwstr>{_UIVersionString}</vt:lpwstr>
  </property>
  <property fmtid="{D5CDD505-2E9C-101B-9397-08002B2CF9AE}" pid="20" name="_dlc_DocIdUrl">
    <vt:lpwstr>https://transab.sharepoint.com/ls/_layouts/15/DocIdRedir.aspx?ID=YV7QCCRPDKHY-1809585510-270, YV7QCCRPDKHY-1809585510-270</vt:lpwstr>
  </property>
  <property fmtid="{D5CDD505-2E9C-101B-9397-08002B2CF9AE}" pid="21" name="xd_Signature">
    <vt:bool>false</vt:bool>
  </property>
  <property fmtid="{D5CDD505-2E9C-101B-9397-08002B2CF9AE}" pid="22" name="DLCPolicyLabelValue">
    <vt:lpwstr>10.0</vt:lpwstr>
  </property>
  <property fmtid="{D5CDD505-2E9C-101B-9397-08002B2CF9AE}" pid="23" name="TriggerFlowInfo">
    <vt:lpwstr/>
  </property>
</Properties>
</file>